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EEAF6" w:themeColor="accent5" w:themeTint="33"/>
  <w:body>
    <w:p w14:paraId="6DAA56F3" w14:textId="5E5B4BBC" w:rsidR="003B5080" w:rsidRDefault="00661AEC" w:rsidP="00CF17B9">
      <w:pPr>
        <w:tabs>
          <w:tab w:val="left" w:pos="1910"/>
        </w:tabs>
        <w:jc w:val="center"/>
        <w:rPr>
          <w:b/>
          <w:bCs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FC6B1E" wp14:editId="0B8F64A2">
            <wp:simplePos x="0" y="0"/>
            <wp:positionH relativeFrom="margin">
              <wp:posOffset>3667125</wp:posOffset>
            </wp:positionH>
            <wp:positionV relativeFrom="paragraph">
              <wp:posOffset>-800100</wp:posOffset>
            </wp:positionV>
            <wp:extent cx="1332230" cy="1419225"/>
            <wp:effectExtent l="0" t="0" r="1270" b="0"/>
            <wp:wrapNone/>
            <wp:docPr id="812797622" name="Picture 2" descr="Rainford High School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ainford High School - Wikiped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F17B9">
        <w:rPr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658240" behindDoc="0" locked="0" layoutInCell="1" allowOverlap="1" wp14:anchorId="3BFA330C" wp14:editId="5C88EA3F">
            <wp:simplePos x="0" y="0"/>
            <wp:positionH relativeFrom="margin">
              <wp:posOffset>209550</wp:posOffset>
            </wp:positionH>
            <wp:positionV relativeFrom="paragraph">
              <wp:posOffset>-323850</wp:posOffset>
            </wp:positionV>
            <wp:extent cx="2889432" cy="609600"/>
            <wp:effectExtent l="0" t="0" r="6350" b="0"/>
            <wp:wrapNone/>
            <wp:docPr id="2008194555" name="Picture 1" descr="A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194555" name="Picture 1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432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17B9">
        <w:br/>
      </w:r>
      <w:r w:rsidR="00CF17B9">
        <w:br/>
      </w:r>
      <w:r w:rsidR="00CF17B9">
        <w:br/>
      </w:r>
      <w:r w:rsidR="00CF17B9">
        <w:br/>
      </w:r>
      <w:r w:rsidR="00CF17B9" w:rsidRPr="00661AEC">
        <w:rPr>
          <w:b/>
          <w:bCs/>
          <w:color w:val="C00000"/>
          <w:sz w:val="36"/>
          <w:szCs w:val="36"/>
          <w:u w:val="single"/>
        </w:rPr>
        <w:t>Route maps for buses servicing Rainford High School</w:t>
      </w:r>
    </w:p>
    <w:p w14:paraId="2AF0AD88" w14:textId="77777777" w:rsidR="00F44E83" w:rsidRDefault="00F44E83" w:rsidP="00CF17B9">
      <w:pPr>
        <w:tabs>
          <w:tab w:val="left" w:pos="1910"/>
        </w:tabs>
        <w:jc w:val="center"/>
        <w:rPr>
          <w:b/>
          <w:bCs/>
          <w:sz w:val="36"/>
          <w:szCs w:val="36"/>
          <w:u w:val="single"/>
        </w:rPr>
      </w:pPr>
    </w:p>
    <w:p w14:paraId="5D0358EC" w14:textId="2DB5E23C" w:rsidR="00F44E83" w:rsidRPr="00661AEC" w:rsidRDefault="00F44E83" w:rsidP="00CF17B9">
      <w:pPr>
        <w:tabs>
          <w:tab w:val="left" w:pos="1910"/>
        </w:tabs>
        <w:jc w:val="center"/>
        <w:rPr>
          <w:b/>
          <w:bCs/>
          <w:i/>
          <w:iCs/>
          <w:color w:val="FFC000"/>
          <w:sz w:val="36"/>
          <w:szCs w:val="36"/>
          <w:u w:val="single"/>
        </w:rPr>
      </w:pPr>
      <w:r w:rsidRPr="00661AEC">
        <w:rPr>
          <w:b/>
          <w:bCs/>
          <w:i/>
          <w:iCs/>
          <w:color w:val="FFC000"/>
          <w:sz w:val="36"/>
          <w:szCs w:val="36"/>
          <w:u w:val="single"/>
        </w:rPr>
        <w:t>Morning services:</w:t>
      </w:r>
    </w:p>
    <w:p w14:paraId="5AE52199" w14:textId="77777777" w:rsidR="00CF17B9" w:rsidRDefault="00CF17B9" w:rsidP="00CF17B9">
      <w:pPr>
        <w:tabs>
          <w:tab w:val="left" w:pos="1910"/>
        </w:tabs>
        <w:jc w:val="center"/>
        <w:rPr>
          <w:b/>
          <w:bCs/>
          <w:sz w:val="36"/>
          <w:szCs w:val="36"/>
          <w:u w:val="single"/>
        </w:rPr>
      </w:pPr>
    </w:p>
    <w:p w14:paraId="6C409C89" w14:textId="4D616BA0" w:rsidR="00CF17B9" w:rsidRDefault="00CF17B9" w:rsidP="00CF17B9">
      <w:pPr>
        <w:pStyle w:val="ListParagraph"/>
        <w:numPr>
          <w:ilvl w:val="0"/>
          <w:numId w:val="1"/>
        </w:numPr>
        <w:tabs>
          <w:tab w:val="left" w:pos="1910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754 AM – </w:t>
      </w:r>
      <w:hyperlink r:id="rId12" w:history="1">
        <w:r w:rsidRPr="00CF17B9">
          <w:rPr>
            <w:rStyle w:val="Hyperlink"/>
            <w:b/>
            <w:bCs/>
          </w:rPr>
          <w:t>Click here for map</w:t>
        </w:r>
      </w:hyperlink>
    </w:p>
    <w:p w14:paraId="1E88D740" w14:textId="234459C4" w:rsidR="00CF17B9" w:rsidRDefault="00F44E83" w:rsidP="00CF17B9">
      <w:pPr>
        <w:pStyle w:val="ListParagraph"/>
        <w:numPr>
          <w:ilvl w:val="0"/>
          <w:numId w:val="1"/>
        </w:numPr>
        <w:tabs>
          <w:tab w:val="left" w:pos="1910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782 AM – </w:t>
      </w:r>
      <w:hyperlink r:id="rId13" w:history="1">
        <w:r w:rsidRPr="00F44E83">
          <w:rPr>
            <w:rStyle w:val="Hyperlink"/>
            <w:b/>
            <w:bCs/>
          </w:rPr>
          <w:t>Click here for map</w:t>
        </w:r>
      </w:hyperlink>
    </w:p>
    <w:p w14:paraId="49824CF5" w14:textId="6845C69F" w:rsidR="00F44E83" w:rsidRDefault="00F44E83" w:rsidP="00CF17B9">
      <w:pPr>
        <w:pStyle w:val="ListParagraph"/>
        <w:numPr>
          <w:ilvl w:val="0"/>
          <w:numId w:val="1"/>
        </w:numPr>
        <w:tabs>
          <w:tab w:val="left" w:pos="1910"/>
        </w:tabs>
        <w:rPr>
          <w:b/>
          <w:bCs/>
          <w:u w:val="single"/>
        </w:rPr>
      </w:pPr>
      <w:r w:rsidRPr="00F44E83">
        <w:rPr>
          <w:b/>
          <w:bCs/>
          <w:u w:val="single"/>
        </w:rPr>
        <w:t xml:space="preserve">783 AM – </w:t>
      </w:r>
      <w:hyperlink r:id="rId14" w:history="1">
        <w:r w:rsidRPr="00F44E83">
          <w:rPr>
            <w:rStyle w:val="Hyperlink"/>
            <w:b/>
            <w:bCs/>
          </w:rPr>
          <w:t>Click here for map</w:t>
        </w:r>
      </w:hyperlink>
    </w:p>
    <w:p w14:paraId="38194B3C" w14:textId="31E0ACAB" w:rsidR="00F44E83" w:rsidRDefault="00F44E83" w:rsidP="00CF17B9">
      <w:pPr>
        <w:pStyle w:val="ListParagraph"/>
        <w:numPr>
          <w:ilvl w:val="0"/>
          <w:numId w:val="1"/>
        </w:numPr>
        <w:tabs>
          <w:tab w:val="left" w:pos="1910"/>
        </w:tabs>
        <w:rPr>
          <w:b/>
          <w:bCs/>
          <w:u w:val="single"/>
        </w:rPr>
      </w:pPr>
      <w:r w:rsidRPr="00F44E83">
        <w:rPr>
          <w:b/>
          <w:bCs/>
          <w:u w:val="single"/>
        </w:rPr>
        <w:t xml:space="preserve">784 AM – </w:t>
      </w:r>
      <w:hyperlink r:id="rId15" w:history="1">
        <w:r w:rsidRPr="00F44E83">
          <w:rPr>
            <w:rStyle w:val="Hyperlink"/>
            <w:b/>
            <w:bCs/>
          </w:rPr>
          <w:t>Click here for map</w:t>
        </w:r>
      </w:hyperlink>
    </w:p>
    <w:p w14:paraId="71E13D39" w14:textId="3F9EC985" w:rsidR="00CD780A" w:rsidRDefault="00CD780A" w:rsidP="00CF17B9">
      <w:pPr>
        <w:pStyle w:val="ListParagraph"/>
        <w:numPr>
          <w:ilvl w:val="0"/>
          <w:numId w:val="1"/>
        </w:numPr>
        <w:tabs>
          <w:tab w:val="left" w:pos="1910"/>
        </w:tabs>
        <w:rPr>
          <w:b/>
          <w:bCs/>
          <w:u w:val="single"/>
        </w:rPr>
      </w:pPr>
      <w:r w:rsidRPr="00CD780A">
        <w:rPr>
          <w:b/>
          <w:bCs/>
          <w:u w:val="single"/>
        </w:rPr>
        <w:t xml:space="preserve">786 AM – </w:t>
      </w:r>
      <w:hyperlink r:id="rId16" w:history="1">
        <w:r w:rsidRPr="00CD780A">
          <w:rPr>
            <w:rStyle w:val="Hyperlink"/>
            <w:b/>
            <w:bCs/>
          </w:rPr>
          <w:t>Click here for map</w:t>
        </w:r>
      </w:hyperlink>
    </w:p>
    <w:p w14:paraId="3EED9F29" w14:textId="5BC2698F" w:rsidR="00CD780A" w:rsidRDefault="00CD780A" w:rsidP="00CF17B9">
      <w:pPr>
        <w:pStyle w:val="ListParagraph"/>
        <w:numPr>
          <w:ilvl w:val="0"/>
          <w:numId w:val="1"/>
        </w:numPr>
        <w:tabs>
          <w:tab w:val="left" w:pos="1910"/>
        </w:tabs>
        <w:rPr>
          <w:b/>
          <w:bCs/>
          <w:u w:val="single"/>
        </w:rPr>
      </w:pPr>
      <w:r w:rsidRPr="00CD780A">
        <w:rPr>
          <w:b/>
          <w:bCs/>
          <w:u w:val="single"/>
        </w:rPr>
        <w:t xml:space="preserve">787 AM – </w:t>
      </w:r>
      <w:hyperlink r:id="rId17" w:history="1">
        <w:r w:rsidRPr="00CD780A">
          <w:rPr>
            <w:rStyle w:val="Hyperlink"/>
            <w:b/>
            <w:bCs/>
          </w:rPr>
          <w:t>Click here for map</w:t>
        </w:r>
      </w:hyperlink>
    </w:p>
    <w:p w14:paraId="10120532" w14:textId="3378155B" w:rsidR="00CD780A" w:rsidRDefault="00CD780A" w:rsidP="00CF17B9">
      <w:pPr>
        <w:pStyle w:val="ListParagraph"/>
        <w:numPr>
          <w:ilvl w:val="0"/>
          <w:numId w:val="1"/>
        </w:numPr>
        <w:tabs>
          <w:tab w:val="left" w:pos="1910"/>
        </w:tabs>
        <w:rPr>
          <w:b/>
          <w:bCs/>
          <w:u w:val="single"/>
        </w:rPr>
      </w:pPr>
      <w:r w:rsidRPr="00CD780A">
        <w:rPr>
          <w:b/>
          <w:bCs/>
          <w:u w:val="single"/>
        </w:rPr>
        <w:t xml:space="preserve">792 AM – </w:t>
      </w:r>
      <w:hyperlink r:id="rId18" w:history="1">
        <w:r w:rsidRPr="00CD780A">
          <w:rPr>
            <w:rStyle w:val="Hyperlink"/>
            <w:b/>
            <w:bCs/>
          </w:rPr>
          <w:t>Click here for map</w:t>
        </w:r>
      </w:hyperlink>
    </w:p>
    <w:p w14:paraId="1C9E4223" w14:textId="34FF974E" w:rsidR="00CD780A" w:rsidRDefault="00CD780A" w:rsidP="00CF17B9">
      <w:pPr>
        <w:pStyle w:val="ListParagraph"/>
        <w:numPr>
          <w:ilvl w:val="0"/>
          <w:numId w:val="1"/>
        </w:numPr>
        <w:tabs>
          <w:tab w:val="left" w:pos="1910"/>
        </w:tabs>
        <w:rPr>
          <w:b/>
          <w:bCs/>
          <w:u w:val="single"/>
        </w:rPr>
      </w:pPr>
      <w:r w:rsidRPr="00CD780A">
        <w:rPr>
          <w:b/>
          <w:bCs/>
          <w:u w:val="single"/>
        </w:rPr>
        <w:t xml:space="preserve">793 AM – </w:t>
      </w:r>
      <w:hyperlink r:id="rId19" w:history="1">
        <w:r w:rsidRPr="00CD780A">
          <w:rPr>
            <w:rStyle w:val="Hyperlink"/>
            <w:b/>
            <w:bCs/>
          </w:rPr>
          <w:t>Click here for map</w:t>
        </w:r>
      </w:hyperlink>
    </w:p>
    <w:p w14:paraId="0C2A08FC" w14:textId="3FA15879" w:rsidR="00CD780A" w:rsidRDefault="00CD780A" w:rsidP="00CF17B9">
      <w:pPr>
        <w:pStyle w:val="ListParagraph"/>
        <w:numPr>
          <w:ilvl w:val="0"/>
          <w:numId w:val="1"/>
        </w:numPr>
        <w:tabs>
          <w:tab w:val="left" w:pos="1910"/>
        </w:tabs>
        <w:rPr>
          <w:b/>
          <w:bCs/>
          <w:u w:val="single"/>
        </w:rPr>
      </w:pPr>
      <w:r w:rsidRPr="00CD780A">
        <w:rPr>
          <w:b/>
          <w:bCs/>
          <w:u w:val="single"/>
        </w:rPr>
        <w:t xml:space="preserve">794 AM – </w:t>
      </w:r>
      <w:hyperlink r:id="rId20" w:history="1">
        <w:r w:rsidRPr="00CD780A">
          <w:rPr>
            <w:rStyle w:val="Hyperlink"/>
            <w:b/>
            <w:bCs/>
          </w:rPr>
          <w:t>Click here for map</w:t>
        </w:r>
      </w:hyperlink>
    </w:p>
    <w:p w14:paraId="5FB6D379" w14:textId="77777777" w:rsidR="00CD780A" w:rsidRDefault="00CD780A" w:rsidP="00CD780A">
      <w:pPr>
        <w:tabs>
          <w:tab w:val="left" w:pos="1910"/>
        </w:tabs>
      </w:pPr>
    </w:p>
    <w:p w14:paraId="319E2726" w14:textId="3C17A157" w:rsidR="00CD780A" w:rsidRPr="00661AEC" w:rsidRDefault="00CD780A" w:rsidP="00CD780A">
      <w:pPr>
        <w:tabs>
          <w:tab w:val="left" w:pos="1910"/>
        </w:tabs>
        <w:jc w:val="center"/>
        <w:rPr>
          <w:b/>
          <w:bCs/>
          <w:i/>
          <w:iCs/>
          <w:color w:val="FFC000"/>
          <w:sz w:val="36"/>
          <w:szCs w:val="36"/>
          <w:u w:val="single"/>
        </w:rPr>
      </w:pPr>
      <w:r w:rsidRPr="00661AEC">
        <w:rPr>
          <w:b/>
          <w:bCs/>
          <w:i/>
          <w:iCs/>
          <w:color w:val="FFC000"/>
          <w:sz w:val="36"/>
          <w:szCs w:val="36"/>
          <w:u w:val="single"/>
        </w:rPr>
        <w:t>Afternoon services:</w:t>
      </w:r>
    </w:p>
    <w:p w14:paraId="151E8AA1" w14:textId="77777777" w:rsidR="00CD780A" w:rsidRDefault="00CD780A" w:rsidP="00CD780A">
      <w:pPr>
        <w:tabs>
          <w:tab w:val="left" w:pos="1910"/>
        </w:tabs>
        <w:jc w:val="center"/>
        <w:rPr>
          <w:b/>
          <w:bCs/>
          <w:i/>
          <w:iCs/>
          <w:sz w:val="36"/>
          <w:szCs w:val="36"/>
          <w:u w:val="single"/>
        </w:rPr>
      </w:pPr>
    </w:p>
    <w:p w14:paraId="0561FAAD" w14:textId="30B91719" w:rsidR="00CD780A" w:rsidRDefault="002E43C0" w:rsidP="00CD780A">
      <w:pPr>
        <w:pStyle w:val="ListParagraph"/>
        <w:numPr>
          <w:ilvl w:val="0"/>
          <w:numId w:val="2"/>
        </w:numPr>
        <w:tabs>
          <w:tab w:val="left" w:pos="1910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781 PM – </w:t>
      </w:r>
      <w:hyperlink r:id="rId21" w:history="1">
        <w:r w:rsidRPr="002E43C0">
          <w:rPr>
            <w:rStyle w:val="Hyperlink"/>
            <w:b/>
            <w:bCs/>
          </w:rPr>
          <w:t>Click here for map</w:t>
        </w:r>
      </w:hyperlink>
    </w:p>
    <w:p w14:paraId="72BA2895" w14:textId="72C4445D" w:rsidR="002E43C0" w:rsidRDefault="002E43C0" w:rsidP="00CD780A">
      <w:pPr>
        <w:pStyle w:val="ListParagraph"/>
        <w:numPr>
          <w:ilvl w:val="0"/>
          <w:numId w:val="2"/>
        </w:numPr>
        <w:tabs>
          <w:tab w:val="left" w:pos="1910"/>
        </w:tabs>
        <w:rPr>
          <w:b/>
          <w:bCs/>
          <w:u w:val="single"/>
        </w:rPr>
      </w:pPr>
      <w:r w:rsidRPr="002E43C0">
        <w:rPr>
          <w:b/>
          <w:bCs/>
          <w:u w:val="single"/>
        </w:rPr>
        <w:t xml:space="preserve">783 PM – </w:t>
      </w:r>
      <w:hyperlink r:id="rId22" w:history="1">
        <w:r w:rsidRPr="002E43C0">
          <w:rPr>
            <w:rStyle w:val="Hyperlink"/>
            <w:b/>
            <w:bCs/>
          </w:rPr>
          <w:t>Click here for map</w:t>
        </w:r>
      </w:hyperlink>
    </w:p>
    <w:p w14:paraId="080E0753" w14:textId="61D473C9" w:rsidR="002E43C0" w:rsidRDefault="002E43C0" w:rsidP="00CD780A">
      <w:pPr>
        <w:pStyle w:val="ListParagraph"/>
        <w:numPr>
          <w:ilvl w:val="0"/>
          <w:numId w:val="2"/>
        </w:numPr>
        <w:tabs>
          <w:tab w:val="left" w:pos="1910"/>
        </w:tabs>
        <w:rPr>
          <w:b/>
          <w:bCs/>
          <w:u w:val="single"/>
        </w:rPr>
      </w:pPr>
      <w:r w:rsidRPr="002E43C0">
        <w:rPr>
          <w:b/>
          <w:bCs/>
          <w:u w:val="single"/>
        </w:rPr>
        <w:t xml:space="preserve">784 PM – </w:t>
      </w:r>
      <w:hyperlink r:id="rId23" w:history="1">
        <w:r w:rsidRPr="002E43C0">
          <w:rPr>
            <w:rStyle w:val="Hyperlink"/>
            <w:b/>
            <w:bCs/>
          </w:rPr>
          <w:t>Click here for map</w:t>
        </w:r>
      </w:hyperlink>
    </w:p>
    <w:p w14:paraId="663687F9" w14:textId="230417BD" w:rsidR="002E43C0" w:rsidRDefault="002E43C0" w:rsidP="00CD780A">
      <w:pPr>
        <w:pStyle w:val="ListParagraph"/>
        <w:numPr>
          <w:ilvl w:val="0"/>
          <w:numId w:val="2"/>
        </w:numPr>
        <w:tabs>
          <w:tab w:val="left" w:pos="1910"/>
        </w:tabs>
        <w:rPr>
          <w:b/>
          <w:bCs/>
          <w:u w:val="single"/>
        </w:rPr>
      </w:pPr>
      <w:r w:rsidRPr="002E43C0">
        <w:rPr>
          <w:b/>
          <w:bCs/>
          <w:u w:val="single"/>
        </w:rPr>
        <w:t xml:space="preserve">786 PM – </w:t>
      </w:r>
      <w:hyperlink r:id="rId24" w:history="1">
        <w:r w:rsidRPr="002E43C0">
          <w:rPr>
            <w:rStyle w:val="Hyperlink"/>
            <w:b/>
            <w:bCs/>
          </w:rPr>
          <w:t>Click here for map</w:t>
        </w:r>
      </w:hyperlink>
    </w:p>
    <w:p w14:paraId="4D5C6694" w14:textId="33037C62" w:rsidR="002E43C0" w:rsidRDefault="002E43C0" w:rsidP="00CD780A">
      <w:pPr>
        <w:pStyle w:val="ListParagraph"/>
        <w:numPr>
          <w:ilvl w:val="0"/>
          <w:numId w:val="2"/>
        </w:numPr>
        <w:tabs>
          <w:tab w:val="left" w:pos="1910"/>
        </w:tabs>
        <w:rPr>
          <w:b/>
          <w:bCs/>
          <w:u w:val="single"/>
        </w:rPr>
      </w:pPr>
      <w:r w:rsidRPr="002E43C0">
        <w:rPr>
          <w:b/>
          <w:bCs/>
          <w:u w:val="single"/>
        </w:rPr>
        <w:t xml:space="preserve">787 PM – </w:t>
      </w:r>
      <w:hyperlink r:id="rId25" w:history="1">
        <w:r w:rsidRPr="002E43C0">
          <w:rPr>
            <w:rStyle w:val="Hyperlink"/>
            <w:b/>
            <w:bCs/>
          </w:rPr>
          <w:t>Click here for map</w:t>
        </w:r>
      </w:hyperlink>
    </w:p>
    <w:p w14:paraId="4E1C72ED" w14:textId="23290454" w:rsidR="002E43C0" w:rsidRDefault="002E43C0" w:rsidP="00CD780A">
      <w:pPr>
        <w:pStyle w:val="ListParagraph"/>
        <w:numPr>
          <w:ilvl w:val="0"/>
          <w:numId w:val="2"/>
        </w:numPr>
        <w:tabs>
          <w:tab w:val="left" w:pos="1910"/>
        </w:tabs>
        <w:rPr>
          <w:b/>
          <w:bCs/>
          <w:u w:val="single"/>
        </w:rPr>
      </w:pPr>
      <w:r>
        <w:rPr>
          <w:b/>
          <w:bCs/>
          <w:u w:val="single"/>
        </w:rPr>
        <w:t xml:space="preserve">791 PM – </w:t>
      </w:r>
      <w:hyperlink r:id="rId26" w:history="1">
        <w:r w:rsidRPr="002E43C0">
          <w:rPr>
            <w:rStyle w:val="Hyperlink"/>
            <w:b/>
            <w:bCs/>
          </w:rPr>
          <w:t>Click here for map</w:t>
        </w:r>
      </w:hyperlink>
    </w:p>
    <w:p w14:paraId="6C953708" w14:textId="18865636" w:rsidR="002E43C0" w:rsidRDefault="002E43C0" w:rsidP="00CD780A">
      <w:pPr>
        <w:pStyle w:val="ListParagraph"/>
        <w:numPr>
          <w:ilvl w:val="0"/>
          <w:numId w:val="2"/>
        </w:numPr>
        <w:tabs>
          <w:tab w:val="left" w:pos="1910"/>
        </w:tabs>
        <w:rPr>
          <w:b/>
          <w:bCs/>
          <w:u w:val="single"/>
        </w:rPr>
      </w:pPr>
      <w:r w:rsidRPr="002E43C0">
        <w:rPr>
          <w:b/>
          <w:bCs/>
          <w:u w:val="single"/>
        </w:rPr>
        <w:t xml:space="preserve">792 PM – </w:t>
      </w:r>
      <w:hyperlink r:id="rId27" w:history="1">
        <w:r w:rsidRPr="002E43C0">
          <w:rPr>
            <w:rStyle w:val="Hyperlink"/>
            <w:b/>
            <w:bCs/>
          </w:rPr>
          <w:t>Click here for map</w:t>
        </w:r>
      </w:hyperlink>
    </w:p>
    <w:p w14:paraId="4EF7ED90" w14:textId="36ED636A" w:rsidR="002E43C0" w:rsidRDefault="002E43C0" w:rsidP="00CD780A">
      <w:pPr>
        <w:pStyle w:val="ListParagraph"/>
        <w:numPr>
          <w:ilvl w:val="0"/>
          <w:numId w:val="2"/>
        </w:numPr>
        <w:tabs>
          <w:tab w:val="left" w:pos="1910"/>
        </w:tabs>
        <w:rPr>
          <w:b/>
          <w:bCs/>
          <w:u w:val="single"/>
        </w:rPr>
      </w:pPr>
      <w:r w:rsidRPr="002E43C0">
        <w:rPr>
          <w:b/>
          <w:bCs/>
          <w:u w:val="single"/>
        </w:rPr>
        <w:t xml:space="preserve">793 PM – </w:t>
      </w:r>
      <w:hyperlink r:id="rId28" w:history="1">
        <w:r w:rsidRPr="00661AEC">
          <w:rPr>
            <w:rStyle w:val="Hyperlink"/>
            <w:b/>
            <w:bCs/>
          </w:rPr>
          <w:t>Click here for map</w:t>
        </w:r>
      </w:hyperlink>
    </w:p>
    <w:p w14:paraId="760F0478" w14:textId="47625D39" w:rsidR="00661AEC" w:rsidRDefault="00661AEC" w:rsidP="00CD780A">
      <w:pPr>
        <w:pStyle w:val="ListParagraph"/>
        <w:numPr>
          <w:ilvl w:val="0"/>
          <w:numId w:val="2"/>
        </w:numPr>
        <w:tabs>
          <w:tab w:val="left" w:pos="1910"/>
        </w:tabs>
        <w:rPr>
          <w:b/>
          <w:bCs/>
          <w:u w:val="single"/>
        </w:rPr>
      </w:pPr>
      <w:r w:rsidRPr="00661AEC">
        <w:rPr>
          <w:b/>
          <w:bCs/>
          <w:u w:val="single"/>
        </w:rPr>
        <w:t xml:space="preserve">794 PM – </w:t>
      </w:r>
      <w:hyperlink r:id="rId29" w:history="1">
        <w:r w:rsidRPr="00661AEC">
          <w:rPr>
            <w:rStyle w:val="Hyperlink"/>
            <w:b/>
            <w:bCs/>
          </w:rPr>
          <w:t>Click here for map</w:t>
        </w:r>
      </w:hyperlink>
    </w:p>
    <w:p w14:paraId="5A49A7BA" w14:textId="77777777" w:rsidR="00661AEC" w:rsidRDefault="00661AEC" w:rsidP="00661AEC">
      <w:pPr>
        <w:tabs>
          <w:tab w:val="left" w:pos="1910"/>
        </w:tabs>
      </w:pPr>
    </w:p>
    <w:p w14:paraId="4F1DFF68" w14:textId="77777777" w:rsidR="00661AEC" w:rsidRDefault="00661AEC" w:rsidP="00661AEC">
      <w:pPr>
        <w:tabs>
          <w:tab w:val="left" w:pos="1910"/>
        </w:tabs>
      </w:pPr>
    </w:p>
    <w:p w14:paraId="35696567" w14:textId="77777777" w:rsidR="00661AEC" w:rsidRDefault="00661AEC" w:rsidP="00661AEC">
      <w:pPr>
        <w:tabs>
          <w:tab w:val="left" w:pos="1910"/>
        </w:tabs>
      </w:pPr>
    </w:p>
    <w:p w14:paraId="41F4A29B" w14:textId="542C075E" w:rsidR="00661AEC" w:rsidRDefault="00661AEC" w:rsidP="00661AEC">
      <w:pPr>
        <w:tabs>
          <w:tab w:val="left" w:pos="1910"/>
        </w:tabs>
        <w:jc w:val="center"/>
        <w:rPr>
          <w:b/>
          <w:bCs/>
          <w:color w:val="4472C4" w:themeColor="accent1"/>
          <w:sz w:val="28"/>
          <w:szCs w:val="28"/>
        </w:rPr>
      </w:pPr>
      <w:r w:rsidRPr="00661AEC">
        <w:rPr>
          <w:b/>
          <w:bCs/>
          <w:color w:val="4472C4" w:themeColor="accent1"/>
          <w:sz w:val="28"/>
          <w:szCs w:val="28"/>
        </w:rPr>
        <w:t xml:space="preserve">Don’t forget to download our Stagecoach bus app on your mobile or tablet! We have a great selection of great value </w:t>
      </w:r>
      <w:proofErr w:type="gramStart"/>
      <w:r w:rsidRPr="00661AEC">
        <w:rPr>
          <w:b/>
          <w:bCs/>
          <w:color w:val="4472C4" w:themeColor="accent1"/>
          <w:sz w:val="28"/>
          <w:szCs w:val="28"/>
        </w:rPr>
        <w:t>tickets</w:t>
      </w:r>
      <w:proofErr w:type="gramEnd"/>
      <w:r w:rsidRPr="00661AEC">
        <w:rPr>
          <w:b/>
          <w:bCs/>
          <w:color w:val="4472C4" w:themeColor="accent1"/>
          <w:sz w:val="28"/>
          <w:szCs w:val="28"/>
        </w:rPr>
        <w:t xml:space="preserve"> and you can also track your bus live and view estimated times of arrival!</w:t>
      </w:r>
    </w:p>
    <w:p w14:paraId="6429C126" w14:textId="2E0C532D" w:rsidR="00661AEC" w:rsidRDefault="00661AEC" w:rsidP="00661AEC">
      <w:pPr>
        <w:tabs>
          <w:tab w:val="left" w:pos="1910"/>
        </w:tabs>
        <w:jc w:val="center"/>
        <w:rPr>
          <w:b/>
          <w:bCs/>
          <w:color w:val="4472C4" w:themeColor="accen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9BF53DF" wp14:editId="60B745C0">
            <wp:simplePos x="0" y="0"/>
            <wp:positionH relativeFrom="page">
              <wp:align>right</wp:align>
            </wp:positionH>
            <wp:positionV relativeFrom="paragraph">
              <wp:posOffset>97790</wp:posOffset>
            </wp:positionV>
            <wp:extent cx="7553325" cy="2299493"/>
            <wp:effectExtent l="0" t="0" r="0" b="5715"/>
            <wp:wrapNone/>
            <wp:docPr id="151533097" name="Picture 1" descr="A cartoon of people on a 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33097" name="Picture 1" descr="A cartoon of people on a bus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2299493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7BCB99" w14:textId="27B38BF1" w:rsidR="00661AEC" w:rsidRPr="00661AEC" w:rsidRDefault="00661AEC" w:rsidP="00661AEC">
      <w:pPr>
        <w:tabs>
          <w:tab w:val="left" w:pos="1910"/>
        </w:tabs>
        <w:jc w:val="center"/>
        <w:rPr>
          <w:b/>
          <w:bCs/>
          <w:color w:val="4472C4" w:themeColor="accent1"/>
          <w:sz w:val="28"/>
          <w:szCs w:val="28"/>
          <w:u w:val="single"/>
        </w:rPr>
      </w:pPr>
    </w:p>
    <w:sectPr w:rsidR="00661AEC" w:rsidRPr="00661AEC" w:rsidSect="00CF17B9">
      <w:type w:val="continuous"/>
      <w:pgSz w:w="11900" w:h="16840"/>
      <w:pgMar w:top="1440" w:right="1440" w:bottom="1440" w:left="1440" w:header="709" w:footer="709" w:gutter="0"/>
      <w:cols w:space="22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62C09" w14:textId="77777777" w:rsidR="00CF17B9" w:rsidRDefault="00CF17B9" w:rsidP="0079292A">
      <w:r>
        <w:separator/>
      </w:r>
    </w:p>
  </w:endnote>
  <w:endnote w:type="continuationSeparator" w:id="0">
    <w:p w14:paraId="65679856" w14:textId="77777777" w:rsidR="00CF17B9" w:rsidRDefault="00CF17B9" w:rsidP="00792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agecoachCircular">
    <w:panose1 w:val="02010504010101010104"/>
    <w:charset w:val="00"/>
    <w:family w:val="modern"/>
    <w:notTrueType/>
    <w:pitch w:val="variable"/>
    <w:sig w:usb0="A00000BF" w:usb1="5000E47B" w:usb2="00000008" w:usb3="00000000" w:csb0="00000093" w:csb1="00000000"/>
  </w:font>
  <w:font w:name="StagecoachCircular Medium">
    <w:panose1 w:val="02010604010101010104"/>
    <w:charset w:val="00"/>
    <w:family w:val="modern"/>
    <w:notTrueType/>
    <w:pitch w:val="variable"/>
    <w:sig w:usb0="A00000BF" w:usb1="5000E47B" w:usb2="00000008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018B9" w14:textId="77777777" w:rsidR="00CF17B9" w:rsidRDefault="00CF17B9" w:rsidP="0079292A">
      <w:r>
        <w:separator/>
      </w:r>
    </w:p>
  </w:footnote>
  <w:footnote w:type="continuationSeparator" w:id="0">
    <w:p w14:paraId="20168E59" w14:textId="77777777" w:rsidR="00CF17B9" w:rsidRDefault="00CF17B9" w:rsidP="00792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F50D8"/>
    <w:multiLevelType w:val="hybridMultilevel"/>
    <w:tmpl w:val="589CA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3F5B72"/>
    <w:multiLevelType w:val="hybridMultilevel"/>
    <w:tmpl w:val="C54EC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067394">
    <w:abstractNumId w:val="1"/>
  </w:num>
  <w:num w:numId="2" w16cid:durableId="131411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>
      <o:colormenu v:ext="edit" fillcolor="none [664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B9"/>
    <w:rsid w:val="0001207A"/>
    <w:rsid w:val="00087E9C"/>
    <w:rsid w:val="002C7C25"/>
    <w:rsid w:val="002E43C0"/>
    <w:rsid w:val="003A1221"/>
    <w:rsid w:val="003B5080"/>
    <w:rsid w:val="00591602"/>
    <w:rsid w:val="005D02EB"/>
    <w:rsid w:val="00661AEC"/>
    <w:rsid w:val="00732DCB"/>
    <w:rsid w:val="007547DB"/>
    <w:rsid w:val="0079292A"/>
    <w:rsid w:val="007A3D93"/>
    <w:rsid w:val="00A23B27"/>
    <w:rsid w:val="00CB612D"/>
    <w:rsid w:val="00CD780A"/>
    <w:rsid w:val="00CE73B7"/>
    <w:rsid w:val="00CF17B9"/>
    <w:rsid w:val="00E42AEB"/>
    <w:rsid w:val="00F4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664]"/>
    </o:shapedefaults>
    <o:shapelayout v:ext="edit">
      <o:idmap v:ext="edit" data="2"/>
    </o:shapelayout>
  </w:shapeDefaults>
  <w:decimalSymbol w:val="."/>
  <w:listSeparator w:val=","/>
  <w14:docId w14:val="588E0D7C"/>
  <w15:chartTrackingRefBased/>
  <w15:docId w15:val="{DE8DFA29-687E-43A6-9628-DEBE0A5B1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12D"/>
    <w:rPr>
      <w:rFonts w:ascii="StagecoachCircular" w:hAnsi="StagecoachCircular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612D"/>
    <w:pPr>
      <w:keepNext/>
      <w:keepLines/>
      <w:spacing w:before="240"/>
      <w:outlineLvl w:val="0"/>
    </w:pPr>
    <w:rPr>
      <w:rFonts w:ascii="StagecoachCircular Medium" w:eastAsiaTheme="majorEastAsia" w:hAnsi="StagecoachCircular Medium" w:cstheme="majorBidi"/>
      <w:color w:val="02977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12D"/>
    <w:pPr>
      <w:keepNext/>
      <w:keepLines/>
      <w:spacing w:before="40"/>
      <w:outlineLvl w:val="1"/>
    </w:pPr>
    <w:rPr>
      <w:rFonts w:ascii="StagecoachCircular Medium" w:eastAsiaTheme="majorEastAsia" w:hAnsi="StagecoachCircular Medium" w:cstheme="majorBidi"/>
      <w:color w:val="0079C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612D"/>
    <w:pPr>
      <w:keepNext/>
      <w:keepLines/>
      <w:spacing w:before="40"/>
      <w:outlineLvl w:val="2"/>
    </w:pPr>
    <w:rPr>
      <w:rFonts w:ascii="StagecoachCircular Medium" w:eastAsiaTheme="majorEastAsia" w:hAnsi="StagecoachCircular Medium" w:cstheme="majorBidi"/>
      <w:color w:val="FCAE0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23B27"/>
    <w:pPr>
      <w:keepNext/>
      <w:keepLines/>
      <w:spacing w:before="40"/>
      <w:outlineLvl w:val="3"/>
    </w:pPr>
    <w:rPr>
      <w:rFonts w:ascii="StagecoachCircular Medium" w:eastAsiaTheme="majorEastAsia" w:hAnsi="StagecoachCircular Medium" w:cstheme="majorBidi"/>
      <w:i/>
      <w:iCs/>
      <w:color w:val="0079C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B27"/>
    <w:pPr>
      <w:keepNext/>
      <w:keepLines/>
      <w:spacing w:before="40"/>
      <w:outlineLvl w:val="4"/>
    </w:pPr>
    <w:rPr>
      <w:rFonts w:eastAsiaTheme="majorEastAsia" w:cstheme="majorBidi"/>
      <w:color w:val="0079C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29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92A"/>
  </w:style>
  <w:style w:type="paragraph" w:styleId="Footer">
    <w:name w:val="footer"/>
    <w:basedOn w:val="Normal"/>
    <w:link w:val="FooterChar"/>
    <w:uiPriority w:val="99"/>
    <w:unhideWhenUsed/>
    <w:rsid w:val="007929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92A"/>
  </w:style>
  <w:style w:type="character" w:customStyle="1" w:styleId="Heading1Char">
    <w:name w:val="Heading 1 Char"/>
    <w:basedOn w:val="DefaultParagraphFont"/>
    <w:link w:val="Heading1"/>
    <w:uiPriority w:val="9"/>
    <w:rsid w:val="00CB612D"/>
    <w:rPr>
      <w:rFonts w:ascii="StagecoachCircular Medium" w:eastAsiaTheme="majorEastAsia" w:hAnsi="StagecoachCircular Medium" w:cstheme="majorBidi"/>
      <w:color w:val="02977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B612D"/>
    <w:rPr>
      <w:rFonts w:ascii="StagecoachCircular Medium" w:eastAsiaTheme="majorEastAsia" w:hAnsi="StagecoachCircular Medium" w:cstheme="majorBidi"/>
      <w:color w:val="0079C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612D"/>
    <w:rPr>
      <w:rFonts w:ascii="StagecoachCircular Medium" w:eastAsiaTheme="majorEastAsia" w:hAnsi="StagecoachCircular Medium" w:cstheme="majorBidi"/>
      <w:color w:val="FCAE00"/>
    </w:rPr>
  </w:style>
  <w:style w:type="paragraph" w:styleId="Title">
    <w:name w:val="Title"/>
    <w:basedOn w:val="Normal"/>
    <w:next w:val="Normal"/>
    <w:link w:val="TitleChar"/>
    <w:uiPriority w:val="10"/>
    <w:qFormat/>
    <w:rsid w:val="00A23B27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B27"/>
    <w:rPr>
      <w:rFonts w:ascii="StagecoachCircular" w:eastAsiaTheme="majorEastAsia" w:hAnsi="StagecoachCircular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A23B27"/>
    <w:rPr>
      <w:rFonts w:ascii="StagecoachCircular" w:hAnsi="StagecoachCircular"/>
    </w:rPr>
  </w:style>
  <w:style w:type="character" w:customStyle="1" w:styleId="Heading4Char">
    <w:name w:val="Heading 4 Char"/>
    <w:basedOn w:val="DefaultParagraphFont"/>
    <w:link w:val="Heading4"/>
    <w:uiPriority w:val="9"/>
    <w:rsid w:val="00A23B27"/>
    <w:rPr>
      <w:rFonts w:ascii="StagecoachCircular Medium" w:eastAsiaTheme="majorEastAsia" w:hAnsi="StagecoachCircular Medium" w:cstheme="majorBidi"/>
      <w:i/>
      <w:iCs/>
      <w:color w:val="0079C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B27"/>
    <w:rPr>
      <w:rFonts w:ascii="StagecoachCircular" w:eastAsiaTheme="majorEastAsia" w:hAnsi="StagecoachCircular" w:cstheme="majorBidi"/>
      <w:color w:val="0079C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B2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23B27"/>
    <w:rPr>
      <w:rFonts w:ascii="StagecoachCircular" w:eastAsiaTheme="minorEastAsia" w:hAnsi="StagecoachCircular"/>
      <w:color w:val="5A5A5A" w:themeColor="text1" w:themeTint="A5"/>
      <w:spacing w:val="15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B2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079C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B27"/>
    <w:rPr>
      <w:rFonts w:ascii="StagecoachCircular" w:hAnsi="StagecoachCircular"/>
      <w:i/>
      <w:iCs/>
      <w:color w:val="0079C1"/>
    </w:rPr>
  </w:style>
  <w:style w:type="character" w:styleId="IntenseReference">
    <w:name w:val="Intense Reference"/>
    <w:basedOn w:val="DefaultParagraphFont"/>
    <w:uiPriority w:val="32"/>
    <w:qFormat/>
    <w:rsid w:val="00A23B27"/>
    <w:rPr>
      <w:b/>
      <w:bCs/>
      <w:smallCaps/>
      <w:color w:val="0079C1"/>
      <w:spacing w:val="5"/>
    </w:rPr>
  </w:style>
  <w:style w:type="character" w:styleId="IntenseEmphasis">
    <w:name w:val="Intense Emphasis"/>
    <w:basedOn w:val="DefaultParagraphFont"/>
    <w:uiPriority w:val="21"/>
    <w:qFormat/>
    <w:rsid w:val="00A23B27"/>
    <w:rPr>
      <w:i/>
      <w:iCs/>
      <w:color w:val="0079C1"/>
    </w:rPr>
  </w:style>
  <w:style w:type="paragraph" w:styleId="ListParagraph">
    <w:name w:val="List Paragraph"/>
    <w:basedOn w:val="Normal"/>
    <w:uiPriority w:val="34"/>
    <w:qFormat/>
    <w:rsid w:val="00CF17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17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17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ogle.com/maps/d/edit?mid=1-Q8Z2o7l26rpEvcegWLo3fn5dUI2KfM&amp;usp=sharing" TargetMode="External"/><Relationship Id="rId18" Type="http://schemas.openxmlformats.org/officeDocument/2006/relationships/hyperlink" Target="https://www.google.com/maps/d/edit?mid=1KVcg3-lijIHxa2WMoQppu5YnVS25tTY&amp;usp=sharing" TargetMode="External"/><Relationship Id="rId26" Type="http://schemas.openxmlformats.org/officeDocument/2006/relationships/hyperlink" Target="https://www.google.com/maps/d/edit?mid=1LsyULGY2LIwf39ZOu_gHRpRHecuySUA&amp;usp=sharin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google.com/maps/d/edit?mid=1DIlrn1onkctED0uOy7WInxCfJiVy9Mk&amp;usp=sharing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google.com/maps/d/edit?mid=1vL34qUlWjdsu5azb3g6TgAgLNTyK87I&amp;usp=sharing" TargetMode="External"/><Relationship Id="rId17" Type="http://schemas.openxmlformats.org/officeDocument/2006/relationships/hyperlink" Target="https://www.google.com/maps/d/edit?mid=1BuIq5PHg_M3YHfk28HzBBPZLcX69Cb0&amp;usp=sharing" TargetMode="External"/><Relationship Id="rId25" Type="http://schemas.openxmlformats.org/officeDocument/2006/relationships/hyperlink" Target="https://www.google.com/maps/d/edit?mid=1nP9gxaIbQDKMPByfvO5oIUZNcjMZKVY&amp;usp=shari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m/maps/d/edit?mid=1pwgIbBC4eD3txNUoEjjIlEd1UBjFSz4&amp;usp=sharing" TargetMode="External"/><Relationship Id="rId20" Type="http://schemas.openxmlformats.org/officeDocument/2006/relationships/hyperlink" Target="https://www.google.com/maps/d/edit?mid=1boSQ5lATOu_pgyoggOyOxmpYZcPHiP8&amp;usp=sharing" TargetMode="External"/><Relationship Id="rId29" Type="http://schemas.openxmlformats.org/officeDocument/2006/relationships/hyperlink" Target="https://www.google.com/maps/d/edit?mid=1swEXJO-LV6bCnqimLIjAfb8MqCbz4R0&amp;usp=sharin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yperlink" Target="https://www.google.com/maps/d/edit?mid=1Pzv8l0heiLMJyKI_z9gHFefYqzj4X0Y&amp;usp=sharing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google.com/maps/d/edit?mid=1Bgl_3UPE96e1KztbyT6wkptQIB8RzGQ&amp;usp=sharing" TargetMode="External"/><Relationship Id="rId23" Type="http://schemas.openxmlformats.org/officeDocument/2006/relationships/hyperlink" Target="https://www.google.com/maps/d/edit?mid=1m8XjsoqEfBgPQfGatU7c4ITG_8m3yww&amp;usp=sharing" TargetMode="External"/><Relationship Id="rId28" Type="http://schemas.openxmlformats.org/officeDocument/2006/relationships/hyperlink" Target="https://www.google.com/maps/d/edit?mid=1i3C0bkQbCE6lWhRLgXMn1T9Sh_nQoiE&amp;usp=sharing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google.com/maps/d/edit?mid=1-qXvRUYNYxCeURlHDco_u5wBOV74eKE&amp;usp=sharing" TargetMode="Externa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google.com/maps/d/edit?mid=1abIu1j2cql54duStd-TxL7cfj1vG_UI&amp;usp=sharing" TargetMode="External"/><Relationship Id="rId22" Type="http://schemas.openxmlformats.org/officeDocument/2006/relationships/hyperlink" Target="https://www.google.com/maps/d/edit?mid=1JsY-yT7kY1XIGfBEQ4oclwb4hCRGAqA&amp;usp=sharing" TargetMode="External"/><Relationship Id="rId27" Type="http://schemas.openxmlformats.org/officeDocument/2006/relationships/hyperlink" Target="https://www.google.com/maps/d/edit?mid=1S1nAqqM3ZeA0bvrNn24XpXU6H5ipIQ8&amp;usp=sharing" TargetMode="External"/><Relationship Id="rId30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tagecoach%20Fonts\Stagecoach-Branded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40EE0D23A9F4BAF174D8BF994FF94" ma:contentTypeVersion="14" ma:contentTypeDescription="Create a new document." ma:contentTypeScope="" ma:versionID="84bdfe9d46383f4994f7733fe70dfb90">
  <xsd:schema xmlns:xsd="http://www.w3.org/2001/XMLSchema" xmlns:xs="http://www.w3.org/2001/XMLSchema" xmlns:p="http://schemas.microsoft.com/office/2006/metadata/properties" xmlns:ns1="http://schemas.microsoft.com/sharepoint/v3" xmlns:ns2="cf356189-47f6-4788-9394-ce8b94997e6f" xmlns:ns3="48e1bf6b-a01f-4ecb-8245-47a2d2de431a" targetNamespace="http://schemas.microsoft.com/office/2006/metadata/properties" ma:root="true" ma:fieldsID="0f7940db292c390e7cf0897eb52fc922" ns1:_="" ns2:_="" ns3:_="">
    <xsd:import namespace="http://schemas.microsoft.com/sharepoint/v3"/>
    <xsd:import namespace="cf356189-47f6-4788-9394-ce8b94997e6f"/>
    <xsd:import namespace="48e1bf6b-a01f-4ecb-8245-47a2d2de43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56189-47f6-4788-9394-ce8b94997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1bf6b-a01f-4ecb-8245-47a2d2de431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7FA2BF-D81E-40BB-AA25-2A39D31B75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EB8412-BC0E-4712-91FE-78B616A42DA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E9674E5-8E66-4B3B-8236-19037437A5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f356189-47f6-4788-9394-ce8b94997e6f"/>
    <ds:schemaRef ds:uri="48e1bf6b-a01f-4ecb-8245-47a2d2de43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Stagecoach-Branded</Template>
  <TotalTime>49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Owens</dc:creator>
  <cp:keywords/>
  <dc:description/>
  <cp:lastModifiedBy>John Owens</cp:lastModifiedBy>
  <cp:revision>1</cp:revision>
  <dcterms:created xsi:type="dcterms:W3CDTF">2024-03-14T07:23:00Z</dcterms:created>
  <dcterms:modified xsi:type="dcterms:W3CDTF">2024-03-14T08:12:00Z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0x010100F5E40EE0D23A9F4BAF174D8BF994FF94</vt:lpwstr>
  </property>
</Properties>
</file>